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887" w:rsidRDefault="00423887" w:rsidP="00485F74">
      <w:pPr>
        <w:spacing w:line="240" w:lineRule="auto"/>
      </w:pPr>
      <w:r w:rsidRPr="00485F7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5pt;height:71.25pt">
            <v:imagedata r:id="rId5" o:title=""/>
          </v:shape>
        </w:pict>
      </w:r>
      <w:r w:rsidRPr="00485F74">
        <w:t xml:space="preserve"> </w:t>
      </w:r>
    </w:p>
    <w:p w:rsidR="00423887" w:rsidRDefault="00423887" w:rsidP="00485F74">
      <w:pPr>
        <w:spacing w:line="240" w:lineRule="auto"/>
      </w:pPr>
    </w:p>
    <w:p w:rsidR="00423887" w:rsidRDefault="00423887" w:rsidP="00485F74">
      <w:pPr>
        <w:spacing w:line="240" w:lineRule="auto"/>
      </w:pPr>
      <w:r>
        <w:t>Το Ελληνικό Κέντρο της Διεθνούς Ένωσης Κουκλοθεάτρου UNIMA και η «ΤΕΧΝΟΠΟΛΙΣ» του Δήμου Αθηναίων συνδιοργανώνουν για δεύτερη χρονιά διήμερο εκδηλώσεων για τον εορτασμό της Παγκόσμιας Ημέρας Κουκλοθεάτρου το Σάββατο 23 και την Κυριακή 24 Μαρτίου 2013.</w:t>
      </w:r>
    </w:p>
    <w:p w:rsidR="00423887" w:rsidRPr="00485F74" w:rsidRDefault="00423887" w:rsidP="00485F74">
      <w:pPr>
        <w:spacing w:line="240" w:lineRule="auto"/>
        <w:jc w:val="center"/>
        <w:rPr>
          <w:b/>
          <w:sz w:val="28"/>
        </w:rPr>
      </w:pPr>
      <w:r w:rsidRPr="00485F74">
        <w:rPr>
          <w:b/>
          <w:sz w:val="28"/>
        </w:rPr>
        <w:t>Στα πλαίσια των εκδηλώσεων θα πραγματοποιηθεί έκθεση με θέμα:</w:t>
      </w:r>
    </w:p>
    <w:p w:rsidR="00423887" w:rsidRPr="00485F74" w:rsidRDefault="00423887" w:rsidP="00485F74">
      <w:pPr>
        <w:spacing w:line="240" w:lineRule="auto"/>
        <w:jc w:val="center"/>
        <w:rPr>
          <w:b/>
          <w:sz w:val="28"/>
        </w:rPr>
      </w:pPr>
      <w:r w:rsidRPr="00485F74">
        <w:rPr>
          <w:b/>
          <w:sz w:val="28"/>
        </w:rPr>
        <w:t>"Η θεατρική μάσκα"</w:t>
      </w:r>
    </w:p>
    <w:p w:rsidR="00423887" w:rsidRPr="00485F74" w:rsidRDefault="00423887" w:rsidP="00485F74">
      <w:pPr>
        <w:spacing w:line="240" w:lineRule="auto"/>
        <w:jc w:val="center"/>
        <w:rPr>
          <w:b/>
          <w:sz w:val="28"/>
        </w:rPr>
      </w:pPr>
      <w:r w:rsidRPr="00485F74">
        <w:rPr>
          <w:b/>
          <w:sz w:val="28"/>
        </w:rPr>
        <w:t>Παλαιοί Φούρνοι</w:t>
      </w:r>
    </w:p>
    <w:p w:rsidR="00423887" w:rsidRPr="00485F74" w:rsidRDefault="00423887" w:rsidP="00485F74">
      <w:pPr>
        <w:spacing w:line="240" w:lineRule="auto"/>
        <w:jc w:val="center"/>
        <w:rPr>
          <w:b/>
          <w:sz w:val="28"/>
        </w:rPr>
      </w:pPr>
      <w:r w:rsidRPr="00485F74">
        <w:rPr>
          <w:b/>
          <w:sz w:val="28"/>
        </w:rPr>
        <w:t>Σάββατο και Κυριακή 12:00 – 21:00</w:t>
      </w:r>
    </w:p>
    <w:p w:rsidR="00423887" w:rsidRDefault="00423887" w:rsidP="00485F74">
      <w:pPr>
        <w:spacing w:line="240" w:lineRule="auto"/>
      </w:pPr>
      <w:r>
        <w:t>O Γρυπάρης Φαέθων, η Καποκάκη Εμμανουέλα, ο Μονοκάνδυλος Αλέξανδρος, ο Παπαχρήστου Σπύρος ο Ποντικάκης Μάνος, ο Σαρρής Τάκης και η Φωκά Μάρθα εκθέτουν μάσκες που ζωντάνεψαν σε θεατρικές και κουκλοθεατρικές παραστάσεις παιδιών ή ενηλίκων.</w:t>
      </w:r>
    </w:p>
    <w:p w:rsidR="00423887" w:rsidRPr="00485F74" w:rsidRDefault="00423887" w:rsidP="00485F74">
      <w:pPr>
        <w:spacing w:line="240" w:lineRule="auto"/>
      </w:pPr>
    </w:p>
    <w:sectPr w:rsidR="00423887" w:rsidRPr="00485F74" w:rsidSect="00D265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948D2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F0F6A9B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20A267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8654B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0592F42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ED653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7CA0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A1E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BE8AA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5DA92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313"/>
    <w:rsid w:val="0009020C"/>
    <w:rsid w:val="003E314A"/>
    <w:rsid w:val="00417313"/>
    <w:rsid w:val="00423887"/>
    <w:rsid w:val="00485F74"/>
    <w:rsid w:val="008A435C"/>
    <w:rsid w:val="00B3396B"/>
    <w:rsid w:val="00C2108A"/>
    <w:rsid w:val="00D26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56C"/>
    <w:pPr>
      <w:spacing w:after="200" w:line="276" w:lineRule="auto"/>
    </w:pPr>
    <w:rPr>
      <w:lang w:val="el-G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93</Words>
  <Characters>532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Kallykatzaros</dc:creator>
  <cp:keywords/>
  <dc:description/>
  <cp:lastModifiedBy>Kwstas</cp:lastModifiedBy>
  <cp:revision>2</cp:revision>
  <dcterms:created xsi:type="dcterms:W3CDTF">2013-03-12T17:21:00Z</dcterms:created>
  <dcterms:modified xsi:type="dcterms:W3CDTF">2013-03-12T17:21:00Z</dcterms:modified>
</cp:coreProperties>
</file>